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4F74E9">
                <w:pPr>
                  <w:pStyle w:val="Wcicienormalne"/>
                  <w:ind w:left="179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667ADB" w:rsidP="004F74E9">
            <w:pPr>
              <w:pStyle w:val="Wcicienormalne"/>
              <w:ind w:left="179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667ADB" w:rsidP="004F74E9">
            <w:pPr>
              <w:pStyle w:val="Wcicienormalne"/>
              <w:ind w:left="179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667ADB" w:rsidP="004F74E9">
            <w:pPr>
              <w:pStyle w:val="Wcicienormalne"/>
              <w:ind w:left="179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4F74E9">
            <w:pPr>
              <w:pStyle w:val="Wcicienormalne"/>
              <w:ind w:left="179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4F74E9">
            <w:pPr>
              <w:pStyle w:val="Wcicienormalne"/>
              <w:ind w:left="179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4F74E9">
            <w:pPr>
              <w:pStyle w:val="Wcicienormalne"/>
              <w:ind w:left="179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A79D7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CA79D7">
        <w:trPr>
          <w:trHeight w:val="1367"/>
        </w:trPr>
        <w:tc>
          <w:tcPr>
            <w:tcW w:w="1378" w:type="pct"/>
            <w:tcBorders>
              <w:right w:val="single" w:sz="4" w:space="0" w:color="auto"/>
            </w:tcBorders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D0589" w14:textId="67EE493B" w:rsidR="00F71B2C" w:rsidRDefault="00667ADB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8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772DA583" w:rsidR="00AA1832" w:rsidRPr="00AA1832" w:rsidRDefault="00AA1832" w:rsidP="008D54A6">
            <w:pPr>
              <w:rPr>
                <w:sz w:val="22"/>
                <w:szCs w:val="22"/>
              </w:rPr>
            </w:pPr>
          </w:p>
        </w:tc>
      </w:tr>
    </w:tbl>
    <w:p w14:paraId="67833D16" w14:textId="4DDCD723" w:rsidR="004F74E9" w:rsidRDefault="004F74E9">
      <w:pPr>
        <w:spacing w:before="0"/>
        <w:rPr>
          <w:rFonts w:ascii="Arial" w:hAnsi="Arial" w:cs="Arial"/>
          <w:b/>
          <w:sz w:val="24"/>
          <w:szCs w:val="24"/>
        </w:rPr>
      </w:pPr>
    </w:p>
    <w:p w14:paraId="2197FF8E" w14:textId="18C910FC" w:rsidR="003F3E84" w:rsidRDefault="004F74E9" w:rsidP="00CA79D7">
      <w:pPr>
        <w:spacing w:befor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3F3E84" w:rsidRPr="00B123C2">
        <w:rPr>
          <w:rFonts w:ascii="Arial" w:hAnsi="Arial" w:cs="Arial"/>
          <w:b/>
          <w:sz w:val="24"/>
          <w:szCs w:val="24"/>
        </w:rPr>
        <w:lastRenderedPageBreak/>
        <w:t>Informacja o przetwarzaniu danych osobowych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770D78BF" w:rsidR="003F3E84" w:rsidRPr="00CA79D7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CA79D7">
        <w:rPr>
          <w:rFonts w:ascii="Arial" w:hAnsi="Arial" w:cs="Arial"/>
          <w:bCs/>
          <w:sz w:val="24"/>
          <w:szCs w:val="24"/>
        </w:rPr>
        <w:t>Administratorem Państwa danych osobowych j</w:t>
      </w:r>
      <w:r w:rsidR="00CA79D7">
        <w:rPr>
          <w:rFonts w:ascii="Arial" w:hAnsi="Arial" w:cs="Arial"/>
          <w:bCs/>
          <w:sz w:val="24"/>
          <w:szCs w:val="24"/>
        </w:rPr>
        <w:t>est Nadleśniczy Nadleśnictwa Resko</w:t>
      </w:r>
      <w:r w:rsidRPr="00CA79D7">
        <w:rPr>
          <w:rFonts w:ascii="Arial" w:hAnsi="Arial" w:cs="Arial"/>
          <w:bCs/>
          <w:sz w:val="24"/>
          <w:szCs w:val="24"/>
        </w:rPr>
        <w:t xml:space="preserve"> </w:t>
      </w:r>
      <w:r w:rsidR="00CA79D7">
        <w:rPr>
          <w:rFonts w:ascii="Arial" w:hAnsi="Arial" w:cs="Arial"/>
          <w:bCs/>
          <w:sz w:val="24"/>
          <w:szCs w:val="24"/>
        </w:rPr>
        <w:t>z siedzibą w Resku, przy ul. Chopina 12, kod pocztowy 72-315, tel.: +48 91 3951400 , fax: +48 91 3951401, adres e-mail: resko</w:t>
      </w:r>
      <w:r w:rsidRPr="00CA79D7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CA79D7">
      <w:footerReference w:type="default" r:id="rId12"/>
      <w:headerReference w:type="first" r:id="rId13"/>
      <w:pgSz w:w="11906" w:h="16838" w:code="9"/>
      <w:pgMar w:top="1440" w:right="1440" w:bottom="1440" w:left="1440" w:header="709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350D1" w14:textId="77777777" w:rsidR="00667ADB" w:rsidRDefault="00667ADB" w:rsidP="000172E5">
      <w:pPr>
        <w:spacing w:after="0" w:line="240" w:lineRule="auto"/>
      </w:pPr>
      <w:r>
        <w:separator/>
      </w:r>
    </w:p>
  </w:endnote>
  <w:endnote w:type="continuationSeparator" w:id="0">
    <w:p w14:paraId="00A12380" w14:textId="77777777" w:rsidR="00667ADB" w:rsidRDefault="00667AD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EA6FF2-64D9-46D8-AC64-755EF0EAF693}"/>
    <w:embedBold r:id="rId2" w:fontKey="{1DC712FB-9DA1-4C36-9EB1-F7B671F8D307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E4771FA-CDE3-4458-9618-3118B6D1D169}"/>
    <w:embedBold r:id="rId4" w:fontKey="{D0051EF8-4666-480E-8B5E-D98EE19C368E}"/>
    <w:embedItalic r:id="rId5" w:fontKey="{86F15D3C-4051-4FA1-923E-EB29D59A37A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DD95C0B-F09D-4976-8756-CF46CCA4D5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142170C-8605-4802-9864-2F80FF848D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45A0B59-8207-4B94-ABB0-2BD0163948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46A24" w14:textId="77777777" w:rsidR="00667ADB" w:rsidRDefault="00667ADB" w:rsidP="000172E5">
      <w:pPr>
        <w:spacing w:after="0" w:line="240" w:lineRule="auto"/>
      </w:pPr>
      <w:r>
        <w:separator/>
      </w:r>
    </w:p>
  </w:footnote>
  <w:footnote w:type="continuationSeparator" w:id="0">
    <w:p w14:paraId="1849F692" w14:textId="77777777" w:rsidR="00667ADB" w:rsidRDefault="00667AD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4F74E9" w:rsidRPr="004F74E9" w14:paraId="1A31688D" w14:textId="77777777" w:rsidTr="00ED5F9F">
      <w:trPr>
        <w:trHeight w:val="725"/>
      </w:trPr>
      <w:tc>
        <w:tcPr>
          <w:tcW w:w="1811" w:type="dxa"/>
          <w:vAlign w:val="center"/>
        </w:tcPr>
        <w:p w14:paraId="644D67DD" w14:textId="77777777" w:rsidR="004F74E9" w:rsidRPr="00637200" w:rsidRDefault="004F74E9" w:rsidP="004F74E9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7484A72F" wp14:editId="200EBE99">
                <wp:extent cx="1009969" cy="756470"/>
                <wp:effectExtent l="0" t="0" r="0" b="5715"/>
                <wp:docPr id="39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0896678C" w14:textId="284BFFDF" w:rsidR="004F74E9" w:rsidRPr="004F74E9" w:rsidRDefault="00C84063" w:rsidP="004F74E9">
          <w:pPr>
            <w:pStyle w:val="Nagwek"/>
            <w:jc w:val="right"/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</w:pPr>
          <w:r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>Załącznik nr 3</w:t>
          </w:r>
          <w:r w:rsidR="004F74E9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 xml:space="preserve"> </w:t>
          </w:r>
          <w:r w:rsidR="004F74E9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br/>
            <w:t xml:space="preserve">do </w:t>
          </w:r>
          <w:r w:rsidR="004F74E9" w:rsidRPr="004F74E9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 xml:space="preserve">Zarządzenia nr 9/2021 </w:t>
          </w:r>
        </w:p>
        <w:p w14:paraId="0D0F2CAC" w14:textId="77777777" w:rsidR="004F74E9" w:rsidRPr="004F74E9" w:rsidRDefault="004F74E9" w:rsidP="004F74E9">
          <w:pPr>
            <w:pStyle w:val="Nagwek"/>
            <w:jc w:val="center"/>
            <w:rPr>
              <w:rFonts w:ascii="Arial" w:hAnsi="Arial" w:cs="Arial"/>
              <w:sz w:val="30"/>
              <w:szCs w:val="30"/>
            </w:rPr>
          </w:pPr>
          <w:r w:rsidRPr="004F74E9">
            <w:rPr>
              <w:rFonts w:ascii="Arial" w:hAnsi="Arial" w:cs="Arial"/>
              <w:color w:val="333333" w:themeColor="accent6" w:themeShade="80"/>
              <w:sz w:val="30"/>
              <w:szCs w:val="30"/>
            </w:rPr>
            <w:t xml:space="preserve">Wzór zgłoszenia noclegu w ramach Programu „Zanocuj w lesie” </w:t>
          </w:r>
        </w:p>
      </w:tc>
    </w:tr>
  </w:tbl>
  <w:p w14:paraId="6C79C43F" w14:textId="77777777" w:rsidR="004F74E9" w:rsidRPr="004F74E9" w:rsidRDefault="004F74E9">
    <w:pPr>
      <w:pStyle w:val="Nagwek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62882"/>
    <w:rsid w:val="003769BA"/>
    <w:rsid w:val="003B4A79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4F74E9"/>
    <w:rsid w:val="00502E9C"/>
    <w:rsid w:val="005112D0"/>
    <w:rsid w:val="00561D42"/>
    <w:rsid w:val="00574B31"/>
    <w:rsid w:val="00577E06"/>
    <w:rsid w:val="00583334"/>
    <w:rsid w:val="005A3BF7"/>
    <w:rsid w:val="005F2035"/>
    <w:rsid w:val="005F7990"/>
    <w:rsid w:val="006145D8"/>
    <w:rsid w:val="00620D9E"/>
    <w:rsid w:val="00637200"/>
    <w:rsid w:val="0063739C"/>
    <w:rsid w:val="00667ADB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D54A6"/>
    <w:rsid w:val="008E203A"/>
    <w:rsid w:val="008E3141"/>
    <w:rsid w:val="0091229C"/>
    <w:rsid w:val="009177E5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84063"/>
    <w:rsid w:val="00CA79D7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94A40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C543E"/>
    <w:rsid w:val="0011512F"/>
    <w:rsid w:val="002461B4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DB4382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29B3673-58EE-41B1-AE6C-5829F602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3</Pages>
  <Words>734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2021-04-28T11:51:00Z</dcterms:created>
  <dcterms:modified xsi:type="dcterms:W3CDTF">2021-04-28T11:51:00Z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