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38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1"/>
        <w:gridCol w:w="7047"/>
      </w:tblGrid>
      <w:tr w:rsidR="000172E5" w:rsidRPr="00637200" w14:paraId="738F18BA" w14:textId="77777777" w:rsidTr="00AA1832">
        <w:trPr>
          <w:trHeight w:val="579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AA1832">
        <w:trPr>
          <w:trHeight w:val="534"/>
        </w:trPr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78" w:type="pct"/>
                <w:vAlign w:val="bottom"/>
              </w:tcPr>
              <w:p w14:paraId="53B486D7" w14:textId="77777777" w:rsidR="000172E5" w:rsidRPr="00637200" w:rsidRDefault="007147D7" w:rsidP="004F74E9">
                <w:pPr>
                  <w:pStyle w:val="Wcicienormalne"/>
                  <w:ind w:left="179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AA1832">
        <w:trPr>
          <w:trHeight w:val="1010"/>
        </w:trPr>
        <w:tc>
          <w:tcPr>
            <w:tcW w:w="1378" w:type="pct"/>
            <w:vAlign w:val="bottom"/>
          </w:tcPr>
          <w:p w14:paraId="74607E88" w14:textId="77777777" w:rsidR="000172E5" w:rsidRPr="00637200" w:rsidRDefault="00435CEF" w:rsidP="004F74E9">
            <w:pPr>
              <w:pStyle w:val="Wcicienormalne"/>
              <w:ind w:left="179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AA1832">
        <w:trPr>
          <w:trHeight w:val="876"/>
        </w:trPr>
        <w:tc>
          <w:tcPr>
            <w:tcW w:w="1378" w:type="pct"/>
            <w:vAlign w:val="bottom"/>
          </w:tcPr>
          <w:p w14:paraId="55BF1A52" w14:textId="77777777" w:rsidR="00292898" w:rsidRPr="00637200" w:rsidRDefault="00435CEF" w:rsidP="004F74E9">
            <w:pPr>
              <w:pStyle w:val="Wcicienormalne"/>
              <w:ind w:left="179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AA1832">
        <w:trPr>
          <w:trHeight w:val="1931"/>
        </w:trPr>
        <w:tc>
          <w:tcPr>
            <w:tcW w:w="1378" w:type="pct"/>
            <w:vAlign w:val="bottom"/>
          </w:tcPr>
          <w:p w14:paraId="35001173" w14:textId="77777777" w:rsidR="006865CF" w:rsidRPr="00637200" w:rsidRDefault="00435CEF" w:rsidP="004F74E9">
            <w:pPr>
              <w:pStyle w:val="Wcicienormalne"/>
              <w:ind w:left="179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AA1832">
        <w:trPr>
          <w:trHeight w:val="53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AA1832">
        <w:trPr>
          <w:trHeight w:val="564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AA1832">
        <w:trPr>
          <w:trHeight w:val="1218"/>
        </w:trPr>
        <w:tc>
          <w:tcPr>
            <w:tcW w:w="1378" w:type="pct"/>
            <w:vAlign w:val="bottom"/>
          </w:tcPr>
          <w:p w14:paraId="472549F7" w14:textId="77777777" w:rsidR="000172E5" w:rsidRPr="00846B76" w:rsidRDefault="006865CF" w:rsidP="004F74E9">
            <w:pPr>
              <w:pStyle w:val="Wcicienormalne"/>
              <w:ind w:left="179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AA1832">
        <w:trPr>
          <w:trHeight w:val="534"/>
        </w:trPr>
        <w:tc>
          <w:tcPr>
            <w:tcW w:w="1378" w:type="pct"/>
            <w:vAlign w:val="bottom"/>
          </w:tcPr>
          <w:p w14:paraId="4E5AEED8" w14:textId="77777777" w:rsidR="000172E5" w:rsidRPr="00846B76" w:rsidRDefault="006865CF" w:rsidP="004F74E9">
            <w:pPr>
              <w:pStyle w:val="Wcicienormalne"/>
              <w:ind w:left="179"/>
            </w:pPr>
            <w:r>
              <w:t>Liczba osób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AA1832">
        <w:trPr>
          <w:trHeight w:val="1516"/>
        </w:trPr>
        <w:tc>
          <w:tcPr>
            <w:tcW w:w="1378" w:type="pct"/>
            <w:vAlign w:val="bottom"/>
          </w:tcPr>
          <w:p w14:paraId="77998E74" w14:textId="77777777" w:rsidR="00292898" w:rsidRPr="00846B76" w:rsidRDefault="00292898" w:rsidP="004F74E9">
            <w:pPr>
              <w:pStyle w:val="Wcicienormalne"/>
              <w:ind w:left="179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AA1832">
        <w:trPr>
          <w:trHeight w:val="520"/>
        </w:trPr>
        <w:tc>
          <w:tcPr>
            <w:tcW w:w="1378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AA1832">
        <w:trPr>
          <w:trHeight w:val="297"/>
        </w:trPr>
        <w:tc>
          <w:tcPr>
            <w:tcW w:w="1378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22" w:type="pct"/>
            <w:vAlign w:val="bottom"/>
          </w:tcPr>
          <w:p w14:paraId="3E64177C" w14:textId="3A1ACE66" w:rsidR="00AA1832" w:rsidRPr="00846B76" w:rsidRDefault="00AA1832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CA79D7">
        <w:trPr>
          <w:trHeight w:val="534"/>
        </w:trPr>
        <w:tc>
          <w:tcPr>
            <w:tcW w:w="1378" w:type="pct"/>
            <w:vAlign w:val="bottom"/>
          </w:tcPr>
          <w:p w14:paraId="1E6A7FB7" w14:textId="340F5BC9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76B25A8E" w14:textId="0B22D905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71B2C" w:rsidRPr="00846B76" w14:paraId="1814EA32" w14:textId="77777777" w:rsidTr="00CA79D7">
        <w:trPr>
          <w:trHeight w:val="1367"/>
        </w:trPr>
        <w:tc>
          <w:tcPr>
            <w:tcW w:w="1378" w:type="pct"/>
            <w:tcBorders>
              <w:right w:val="single" w:sz="4" w:space="0" w:color="auto"/>
            </w:tcBorders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0D0589" w14:textId="67EE493B" w:rsidR="00F71B2C" w:rsidRDefault="00435CEF" w:rsidP="00637200"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288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  <w:p w14:paraId="7A36818D" w14:textId="772DA583" w:rsidR="00AA1832" w:rsidRPr="00AA1832" w:rsidRDefault="00AA1832" w:rsidP="008D54A6">
            <w:pPr>
              <w:rPr>
                <w:sz w:val="22"/>
                <w:szCs w:val="22"/>
              </w:rPr>
            </w:pPr>
          </w:p>
        </w:tc>
      </w:tr>
    </w:tbl>
    <w:p w14:paraId="67833D16" w14:textId="4DDCD723" w:rsidR="004F74E9" w:rsidRDefault="004F74E9">
      <w:pPr>
        <w:spacing w:before="0"/>
        <w:rPr>
          <w:rFonts w:ascii="Arial" w:hAnsi="Arial" w:cs="Arial"/>
          <w:b/>
          <w:sz w:val="24"/>
          <w:szCs w:val="24"/>
        </w:rPr>
      </w:pPr>
    </w:p>
    <w:p w14:paraId="2197FF8E" w14:textId="18C910FC" w:rsidR="003F3E84" w:rsidRDefault="004F74E9" w:rsidP="00CA79D7">
      <w:pPr>
        <w:spacing w:befor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3F3E84" w:rsidRPr="00B123C2">
        <w:rPr>
          <w:rFonts w:ascii="Arial" w:hAnsi="Arial" w:cs="Arial"/>
          <w:b/>
          <w:sz w:val="24"/>
          <w:szCs w:val="24"/>
        </w:rPr>
        <w:lastRenderedPageBreak/>
        <w:t>Informacja o przetwarzaniu danych osobowych</w:t>
      </w:r>
    </w:p>
    <w:p w14:paraId="5BC4CC27" w14:textId="58B2F330" w:rsidR="003F3E84" w:rsidRPr="003F3E84" w:rsidRDefault="003F3E84" w:rsidP="003F3E8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„Zanocuj w lesie”</w:t>
      </w:r>
    </w:p>
    <w:p w14:paraId="46CDCD15" w14:textId="6428665B" w:rsidR="003F3E84" w:rsidRPr="00AA1832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Na podstawie art. 13 ust. 1 i ust.2  </w:t>
      </w:r>
      <w:r w:rsidRPr="00AA1832">
        <w:rPr>
          <w:rFonts w:ascii="Arial" w:hAnsi="Arial" w:cs="Arial"/>
          <w:bCs/>
          <w:sz w:val="24"/>
          <w:szCs w:val="24"/>
        </w:rPr>
        <w:t xml:space="preserve">Rozporządzenia Parlamentu Europejskiego I Rady (UE) 2016/679 z dnia 27 kwietnia 2016 r. w sprawie ochrony osób fizycznych </w:t>
      </w:r>
      <w:r w:rsidRPr="00AA1832">
        <w:rPr>
          <w:rFonts w:ascii="Arial" w:hAnsi="Arial" w:cs="Arial"/>
          <w:bCs/>
          <w:sz w:val="24"/>
          <w:szCs w:val="24"/>
        </w:rPr>
        <w:br/>
        <w:t xml:space="preserve">w związku z przetwarzaniem danych osobowych i w sprawie swobodnego przepływu takich danych oraz uchylenia dyrektywy 95/46/WE (ogólne rozporządzenie </w:t>
      </w:r>
      <w:r w:rsidRPr="00AA1832">
        <w:rPr>
          <w:rFonts w:ascii="Arial" w:hAnsi="Arial" w:cs="Arial"/>
          <w:bCs/>
          <w:sz w:val="24"/>
          <w:szCs w:val="24"/>
        </w:rPr>
        <w:br/>
        <w:t>o ochronie danych) (</w:t>
      </w:r>
      <w:proofErr w:type="spellStart"/>
      <w:r w:rsidRPr="00AA1832">
        <w:rPr>
          <w:rFonts w:ascii="Arial" w:hAnsi="Arial" w:cs="Arial"/>
          <w:bCs/>
          <w:sz w:val="24"/>
          <w:szCs w:val="24"/>
        </w:rPr>
        <w:t>Dz.Urz</w:t>
      </w:r>
      <w:proofErr w:type="spellEnd"/>
      <w:r w:rsidRPr="00AA1832">
        <w:rPr>
          <w:rFonts w:ascii="Arial" w:hAnsi="Arial" w:cs="Arial"/>
          <w:bCs/>
          <w:sz w:val="24"/>
          <w:szCs w:val="24"/>
        </w:rPr>
        <w:t xml:space="preserve">. UE L 119, s.1) - dalej jako RODO -  informujemy: </w:t>
      </w:r>
    </w:p>
    <w:p w14:paraId="4CA00F48" w14:textId="770D78BF" w:rsidR="003F3E84" w:rsidRPr="00CA79D7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CA79D7">
        <w:rPr>
          <w:rFonts w:ascii="Arial" w:hAnsi="Arial" w:cs="Arial"/>
          <w:bCs/>
          <w:sz w:val="24"/>
          <w:szCs w:val="24"/>
        </w:rPr>
        <w:t>Administratorem Państwa danych osobowych j</w:t>
      </w:r>
      <w:r w:rsidR="00CA79D7">
        <w:rPr>
          <w:rFonts w:ascii="Arial" w:hAnsi="Arial" w:cs="Arial"/>
          <w:bCs/>
          <w:sz w:val="24"/>
          <w:szCs w:val="24"/>
        </w:rPr>
        <w:t>est Nadleśniczy Nadleśnictwa Resko</w:t>
      </w:r>
      <w:r w:rsidRPr="00CA79D7">
        <w:rPr>
          <w:rFonts w:ascii="Arial" w:hAnsi="Arial" w:cs="Arial"/>
          <w:bCs/>
          <w:sz w:val="24"/>
          <w:szCs w:val="24"/>
        </w:rPr>
        <w:t xml:space="preserve"> </w:t>
      </w:r>
      <w:r w:rsidR="00CA79D7">
        <w:rPr>
          <w:rFonts w:ascii="Arial" w:hAnsi="Arial" w:cs="Arial"/>
          <w:bCs/>
          <w:sz w:val="24"/>
          <w:szCs w:val="24"/>
        </w:rPr>
        <w:t>z siedzibą w Resku, przy ul. Chopina 12, kod pocztowy 72-315, tel.: +48 91 3951400 , fax: +48 91 3951401, adres e-mail: resko</w:t>
      </w:r>
      <w:r w:rsidRPr="00CA79D7">
        <w:rPr>
          <w:rFonts w:ascii="Arial" w:hAnsi="Arial" w:cs="Arial"/>
          <w:bCs/>
          <w:sz w:val="24"/>
          <w:szCs w:val="24"/>
        </w:rPr>
        <w:t>@szczecin.lasy.gov.pl, dalej jako: Administrator.</w:t>
      </w:r>
    </w:p>
    <w:p w14:paraId="79279869" w14:textId="75EB6C51" w:rsidR="003F3E84" w:rsidRPr="00AA1832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AA1832">
        <w:rPr>
          <w:rFonts w:ascii="Arial" w:hAnsi="Arial" w:cs="Arial"/>
          <w:bCs/>
          <w:sz w:val="24"/>
          <w:szCs w:val="24"/>
        </w:rPr>
        <w:t xml:space="preserve">Administrator wyznaczył inspektora ochrony danych, w sprawach dotyczących przetwarzania danych osobowych można skontaktować się za pośrednictwem poczty elektronicznej pod adresem </w:t>
      </w:r>
      <w:hyperlink r:id="rId11" w:history="1">
        <w:r w:rsidRPr="00AA1832">
          <w:rPr>
            <w:rStyle w:val="Hipercze"/>
            <w:rFonts w:ascii="Arial" w:hAnsi="Arial" w:cs="Arial"/>
            <w:bCs/>
            <w:color w:val="auto"/>
            <w:sz w:val="24"/>
            <w:szCs w:val="24"/>
          </w:rPr>
          <w:t>rodo@szczecin.lasy.gov.pl</w:t>
        </w:r>
      </w:hyperlink>
      <w:r w:rsidRPr="00AA1832">
        <w:rPr>
          <w:rFonts w:ascii="Arial" w:hAnsi="Arial" w:cs="Arial"/>
          <w:bCs/>
          <w:sz w:val="24"/>
          <w:szCs w:val="24"/>
        </w:rPr>
        <w:t xml:space="preserve"> lub telefonicznie </w:t>
      </w:r>
      <w:r w:rsidRPr="00AA1832">
        <w:rPr>
          <w:rFonts w:ascii="Arial" w:hAnsi="Arial" w:cs="Arial"/>
          <w:bCs/>
          <w:sz w:val="24"/>
          <w:szCs w:val="24"/>
        </w:rPr>
        <w:br/>
        <w:t>+48 91 432 87 12.</w:t>
      </w:r>
    </w:p>
    <w:p w14:paraId="7F0EF564" w14:textId="77777777" w:rsidR="003F3E84" w:rsidRPr="00AA1832" w:rsidRDefault="003F3E84" w:rsidP="00AA1832">
      <w:pPr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Administrator przetwarza dane osobowe w celu:</w:t>
      </w:r>
    </w:p>
    <w:p w14:paraId="56FB61EB" w14:textId="61A70D1A" w:rsidR="00DF0A5C" w:rsidRDefault="003F3E84" w:rsidP="00AA1832">
      <w:pPr>
        <w:pStyle w:val="Akapitzlist"/>
        <w:numPr>
          <w:ilvl w:val="0"/>
          <w:numId w:val="27"/>
        </w:numPr>
        <w:spacing w:after="160"/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organizacji i przeprowadzenia Programu „Zanocuj w lesie” oraz realizacji związanych z nim praw i obowiązków;</w:t>
      </w:r>
    </w:p>
    <w:p w14:paraId="363BC62B" w14:textId="4F504F34" w:rsidR="003F3E84" w:rsidRPr="00DF0A5C" w:rsidRDefault="003F3E84" w:rsidP="00AA1832">
      <w:pPr>
        <w:pStyle w:val="Akapitzlist"/>
        <w:numPr>
          <w:ilvl w:val="0"/>
          <w:numId w:val="27"/>
        </w:numPr>
        <w:spacing w:after="160"/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realizacji zadań edukacyjnych i promocyjnych.</w:t>
      </w:r>
    </w:p>
    <w:p w14:paraId="2E2E3604" w14:textId="77777777" w:rsidR="003F3E84" w:rsidRPr="00AA1832" w:rsidRDefault="003F3E84" w:rsidP="00AA1832">
      <w:pPr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Podstawą prawną takiego przetwarzania jest:</w:t>
      </w:r>
    </w:p>
    <w:p w14:paraId="3DDAFB7D" w14:textId="77777777" w:rsidR="003F3E84" w:rsidRPr="00AA1832" w:rsidRDefault="003F3E84" w:rsidP="00AA1832">
      <w:pPr>
        <w:pStyle w:val="Akapitzlist"/>
        <w:numPr>
          <w:ilvl w:val="0"/>
          <w:numId w:val="25"/>
        </w:numPr>
        <w:spacing w:after="160"/>
        <w:ind w:left="502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zgoda wyrażona przez osobę której dane dotyczą (art. 6 ust. 1 lit. a RODO); (zgoda udzielona zostaje poprzez wskazanie tych danych);</w:t>
      </w:r>
    </w:p>
    <w:p w14:paraId="14EEC18E" w14:textId="77777777" w:rsidR="003F3E84" w:rsidRPr="00AA1832" w:rsidRDefault="003F3E84" w:rsidP="00AA1832">
      <w:pPr>
        <w:pStyle w:val="Akapitzlist"/>
        <w:spacing w:after="160"/>
        <w:ind w:left="502"/>
        <w:rPr>
          <w:rFonts w:ascii="Arial" w:hAnsi="Arial" w:cs="Arial"/>
          <w:sz w:val="24"/>
          <w:szCs w:val="24"/>
        </w:rPr>
      </w:pPr>
    </w:p>
    <w:p w14:paraId="26842194" w14:textId="77777777" w:rsidR="003F3E84" w:rsidRPr="00AA1832" w:rsidRDefault="003F3E84" w:rsidP="00AA1832">
      <w:pPr>
        <w:pStyle w:val="Akapitzlist"/>
        <w:numPr>
          <w:ilvl w:val="0"/>
          <w:numId w:val="25"/>
        </w:numPr>
        <w:spacing w:after="160"/>
        <w:ind w:left="502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prawnie uzasadniony interes realizowany przez Administratora polegający na:   </w:t>
      </w:r>
    </w:p>
    <w:p w14:paraId="3608FF10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prowadzeniu działalności edukacyjnej i promocyjnej (art. 6 ust. 1 lit. f RODO);</w:t>
      </w:r>
    </w:p>
    <w:p w14:paraId="122DC98E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dochodzeniu roszczeń i obrony przed ewentualnymi roszczeniami wynikającymi z praw i obowiązków Administratora (art. 6 ust. 1 lit. f RODO); </w:t>
      </w:r>
    </w:p>
    <w:p w14:paraId="0199FDAB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administracji wewnętrznej jednostki organizacyjnej Administratora, w tym utrzymania, statystyki i raportowania wewnętrznego (art. 6 ust. 1 lit. f RODO).</w:t>
      </w:r>
    </w:p>
    <w:p w14:paraId="0BA53BA0" w14:textId="4276CE70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 przypadkach, w których przetwarzanie danych odbywa się na podstawie zgody </w:t>
      </w:r>
      <w:r w:rsidRPr="00AA1832">
        <w:rPr>
          <w:rFonts w:ascii="Arial" w:hAnsi="Arial" w:cs="Arial"/>
          <w:sz w:val="24"/>
          <w:szCs w:val="24"/>
        </w:rPr>
        <w:br/>
        <w:t xml:space="preserve">(art. 6 ust. lit. a RODO) osobie, która udzieliła zgody przysługuje prawo do jej cofnięcia w dowolnym momencie. Cofnięcie zgody nie ma wpływu na zgodność z prawem przetwarzania danych, którego dokonano przed jej cofnięciem; by cofnąć zgodę należy skontaktować się z Administratorem lub Inspektorem Ochrony Danych </w:t>
      </w:r>
      <w:r w:rsidR="00EE5B1C">
        <w:rPr>
          <w:rFonts w:ascii="Arial" w:hAnsi="Arial" w:cs="Arial"/>
          <w:sz w:val="24"/>
          <w:szCs w:val="24"/>
        </w:rPr>
        <w:br/>
      </w:r>
      <w:r w:rsidRPr="00AA1832">
        <w:rPr>
          <w:rFonts w:ascii="Arial" w:hAnsi="Arial" w:cs="Arial"/>
          <w:sz w:val="24"/>
          <w:szCs w:val="24"/>
        </w:rPr>
        <w:t xml:space="preserve">za pośrednictwem podanych wyżej danych kontaktowych. </w:t>
      </w:r>
    </w:p>
    <w:p w14:paraId="5CED2CEF" w14:textId="630515CA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Administrator może ujawniać Pani/Pana dane osobowe podmiotom współpracującym, w szczególności świadczącym usługi w zakresie obsługi prawnej, archiwizacji, serwisu urządzeń; dane osobowe mogą być również ujawniane podmiotom publicznym, jeżeli wynika to z przepisu prawa. </w:t>
      </w:r>
    </w:p>
    <w:p w14:paraId="11E1C0EE" w14:textId="62DA851D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lastRenderedPageBreak/>
        <w:t xml:space="preserve">Pani/Pana dane osobowe nie będą przekazywane do państwa trzeciego </w:t>
      </w:r>
      <w:r w:rsidR="00EE5B1C">
        <w:rPr>
          <w:rFonts w:ascii="Arial" w:hAnsi="Arial" w:cs="Arial"/>
          <w:sz w:val="24"/>
          <w:szCs w:val="24"/>
        </w:rPr>
        <w:br/>
      </w:r>
      <w:r w:rsidRPr="00AA1832">
        <w:rPr>
          <w:rFonts w:ascii="Arial" w:hAnsi="Arial" w:cs="Arial"/>
          <w:sz w:val="24"/>
          <w:szCs w:val="24"/>
        </w:rPr>
        <w:t>lub organizacji międzynarodowej.</w:t>
      </w:r>
    </w:p>
    <w:p w14:paraId="3AD4F603" w14:textId="16EEAB28" w:rsidR="00DF0A5C" w:rsidRDefault="003F3E84" w:rsidP="00DF0A5C">
      <w:pPr>
        <w:suppressAutoHyphens/>
        <w:spacing w:after="160" w:line="240" w:lineRule="auto"/>
        <w:jc w:val="both"/>
        <w:rPr>
          <w:rFonts w:ascii="Arial" w:hAnsi="Arial" w:cs="Arial"/>
          <w:iCs/>
          <w:sz w:val="24"/>
          <w:szCs w:val="24"/>
        </w:rPr>
      </w:pPr>
      <w:r w:rsidRPr="00AA1832">
        <w:rPr>
          <w:rFonts w:ascii="Arial" w:hAnsi="Arial" w:cs="Arial"/>
          <w:iCs/>
          <w:sz w:val="24"/>
          <w:szCs w:val="24"/>
        </w:rPr>
        <w:t>Pani/Pana dane osobowe będą przechowywane</w:t>
      </w:r>
      <w:r w:rsidR="00B678E7">
        <w:rPr>
          <w:rFonts w:ascii="Arial" w:hAnsi="Arial" w:cs="Arial"/>
          <w:iCs/>
          <w:sz w:val="24"/>
          <w:szCs w:val="24"/>
        </w:rPr>
        <w:t>:</w:t>
      </w:r>
    </w:p>
    <w:p w14:paraId="0EA267A8" w14:textId="5D28DDBE" w:rsid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>przez okres konieczny dla zabezpieczenia dochodzenia ewentualnych rosz</w:t>
      </w:r>
      <w:r w:rsidRPr="00B678E7">
        <w:rPr>
          <w:rFonts w:ascii="Arial" w:hAnsi="Arial" w:cs="Arial"/>
          <w:sz w:val="24"/>
          <w:szCs w:val="24"/>
        </w:rPr>
        <w:softHyphen/>
        <w:t xml:space="preserve">czeń oraz spełnienia obowiązków wynikających z przepisów prawa w związku z organizacją Programu; </w:t>
      </w:r>
    </w:p>
    <w:p w14:paraId="03CFB56B" w14:textId="0A514D5E" w:rsidR="00DF0A5C" w:rsidRPr="00DF0A5C" w:rsidRDefault="00DF0A5C" w:rsidP="00DF0A5C">
      <w:pPr>
        <w:pStyle w:val="Akapitzlist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przez okres wynikający z przepisów ustawy z dnia 14 lipca 1983 r. o narodowym zasobie archiwalnym i archiwach;</w:t>
      </w:r>
    </w:p>
    <w:p w14:paraId="1A2FC200" w14:textId="77777777" w:rsid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 xml:space="preserve">w przypadku cofnięcia zgody na przetwarzanie danych osobowych lub złożenia sprzeciwu – do momentu odpowiednio wycofania zgody lub złożenia sprzeciwu; </w:t>
      </w:r>
    </w:p>
    <w:p w14:paraId="58E69C00" w14:textId="61411E2E" w:rsidR="00B678E7" w:rsidRP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>w sytuacji, w której przetwarzanie danych osobowych odbywa się na podstawie przepisów prawa, przez okres wynikający z przepisów szczególnych.</w:t>
      </w:r>
      <w:r w:rsidR="003F3E84" w:rsidRPr="00B678E7">
        <w:rPr>
          <w:rFonts w:ascii="Arial" w:hAnsi="Arial" w:cs="Arial"/>
          <w:sz w:val="24"/>
          <w:szCs w:val="24"/>
        </w:rPr>
        <w:t xml:space="preserve">, </w:t>
      </w:r>
    </w:p>
    <w:p w14:paraId="5CC0E70B" w14:textId="63A74567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Podanie danych osobowych ma charakter dobrowolny, jednakże odmowa udzielenia niezbędnych informacji uniemożliwi uczestnictwo w Programie „Zanocuj w lesie”. </w:t>
      </w:r>
    </w:p>
    <w:p w14:paraId="2FE64769" w14:textId="6204679C" w:rsidR="003F3E84" w:rsidRPr="00AA1832" w:rsidRDefault="003F3E84" w:rsidP="00DF0A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 związku z przetwarzaniem przez Administratora Państwa danych osobowych przysługuje Pani/Panu prawo dostępu do swoich danych (art. 15 RODO), </w:t>
      </w:r>
      <w:r w:rsidRPr="00AA1832">
        <w:rPr>
          <w:rFonts w:ascii="Arial" w:hAnsi="Arial" w:cs="Arial"/>
          <w:sz w:val="24"/>
          <w:szCs w:val="24"/>
        </w:rPr>
        <w:br/>
        <w:t xml:space="preserve">ich sprostowania (art. 16 RODO), ograniczenia przetwarzania danych </w:t>
      </w:r>
      <w:r w:rsidRPr="00AA1832">
        <w:rPr>
          <w:rFonts w:ascii="Arial" w:hAnsi="Arial" w:cs="Arial"/>
          <w:sz w:val="24"/>
          <w:szCs w:val="24"/>
        </w:rPr>
        <w:br/>
        <w:t>(art. 18 RODO), wniesienia sprzeciwu wobec przetwarzania danych (art. 21 RODO).</w:t>
      </w:r>
      <w:r w:rsidR="00B678E7">
        <w:rPr>
          <w:rFonts w:ascii="Arial" w:hAnsi="Arial" w:cs="Arial"/>
          <w:sz w:val="24"/>
          <w:szCs w:val="24"/>
        </w:rPr>
        <w:t xml:space="preserve"> </w:t>
      </w:r>
      <w:r w:rsidRPr="00AA1832">
        <w:rPr>
          <w:rFonts w:ascii="Arial" w:hAnsi="Arial" w:cs="Arial"/>
          <w:sz w:val="24"/>
          <w:szCs w:val="24"/>
        </w:rPr>
        <w:t xml:space="preserve">Prawo żądania usunięcia danych, o którym mowa w art. 17 ust. 1 RODO </w:t>
      </w:r>
      <w:bookmarkStart w:id="0" w:name="_GoBack"/>
      <w:bookmarkEnd w:id="0"/>
      <w:r w:rsidRPr="00AA1832">
        <w:rPr>
          <w:rFonts w:ascii="Arial" w:hAnsi="Arial" w:cs="Arial"/>
          <w:sz w:val="24"/>
          <w:szCs w:val="24"/>
        </w:rPr>
        <w:br/>
        <w:t xml:space="preserve">nie ma zastosowania, </w:t>
      </w:r>
      <w:bookmarkStart w:id="1" w:name="_Hlk9795180"/>
      <w:r w:rsidRPr="00AA1832">
        <w:rPr>
          <w:rFonts w:ascii="Arial" w:hAnsi="Arial" w:cs="Arial"/>
          <w:sz w:val="24"/>
          <w:szCs w:val="24"/>
        </w:rPr>
        <w:t>w zakresie w jakim przetwarzanie jest niezbędne do</w:t>
      </w:r>
      <w:bookmarkEnd w:id="1"/>
      <w:r w:rsidRPr="00AA1832">
        <w:rPr>
          <w:rFonts w:ascii="Arial" w:hAnsi="Arial" w:cs="Arial"/>
          <w:sz w:val="24"/>
          <w:szCs w:val="24"/>
        </w:rPr>
        <w:t>:</w:t>
      </w:r>
    </w:p>
    <w:p w14:paraId="304E63AF" w14:textId="77777777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wywiązania się z prawnego obowiązku wymagającego przetwarzania </w:t>
      </w:r>
      <w:r w:rsidRPr="00AA1832">
        <w:rPr>
          <w:rFonts w:ascii="Arial" w:hAnsi="Arial" w:cs="Arial"/>
          <w:sz w:val="24"/>
          <w:szCs w:val="24"/>
        </w:rPr>
        <w:br/>
        <w:t xml:space="preserve">na mocy prawa Unii lub prawa państwa członkowskiego, któremu podlega Administrator, lub do wykonania zadania realizowanego w interesie publicznym; </w:t>
      </w:r>
    </w:p>
    <w:p w14:paraId="4A52F090" w14:textId="5521C22B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do celów archiwalnych w interesie publicznym, do celów badań naukowych </w:t>
      </w:r>
      <w:r w:rsidRPr="00AA1832">
        <w:rPr>
          <w:rFonts w:ascii="Arial" w:hAnsi="Arial" w:cs="Arial"/>
          <w:sz w:val="24"/>
          <w:szCs w:val="24"/>
        </w:rPr>
        <w:br/>
        <w:t>lub historycznych lub do celów statystycznych;</w:t>
      </w:r>
    </w:p>
    <w:p w14:paraId="39E947D3" w14:textId="618ABBD0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do ustalenia, dochodzenia lub obrony roszczeń (art. 17 ust. 3 RODO).</w:t>
      </w:r>
    </w:p>
    <w:p w14:paraId="3ACE36EF" w14:textId="225409AF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Osobie, której dane dotyczą, nie przysługuje prawo do przenoszenia danych osobowych, o którym mowa w art. 20 RODO, w odniesieniu do danych innych niż te, które są przetwarzane w sposób zautomatyzowany i na podstawie innej niż udzielona zgoda (art. 6 ust.1 lit. a RODO).</w:t>
      </w:r>
    </w:p>
    <w:p w14:paraId="140B9F0F" w14:textId="7725F5B1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Osobie, której dane dotyczą, przysługuje prawo wniesienia skargi do Prezesa Urzędu Ochrony Danych Osobowych (ul. Stawki 2 00-193 Warszawa), będącego organem nadzorczym w rozumieniu przepisów o ochronie danych osobowych. </w:t>
      </w:r>
    </w:p>
    <w:sectPr w:rsidR="003F3E84" w:rsidRPr="00AA1832" w:rsidSect="00CA79D7">
      <w:footerReference w:type="default" r:id="rId12"/>
      <w:headerReference w:type="first" r:id="rId13"/>
      <w:pgSz w:w="11906" w:h="16838" w:code="9"/>
      <w:pgMar w:top="1440" w:right="1440" w:bottom="1440" w:left="1440" w:header="709" w:footer="43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A213DB" w14:textId="77777777" w:rsidR="00435CEF" w:rsidRDefault="00435CEF" w:rsidP="000172E5">
      <w:pPr>
        <w:spacing w:after="0" w:line="240" w:lineRule="auto"/>
      </w:pPr>
      <w:r>
        <w:separator/>
      </w:r>
    </w:p>
  </w:endnote>
  <w:endnote w:type="continuationSeparator" w:id="0">
    <w:p w14:paraId="462149F9" w14:textId="77777777" w:rsidR="00435CEF" w:rsidRDefault="00435CEF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7172DAA-41B3-47A3-997A-D0246B76DF47}"/>
    <w:embedBold r:id="rId2" w:fontKey="{CA1658BA-4EE5-40F0-A36A-C811B7EBEE22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1A88D92F-1626-4B68-BE61-CD166F51A28F}"/>
    <w:embedBold r:id="rId4" w:fontKey="{03526C1C-1D5A-4321-A446-0F4808026D1C}"/>
    <w:embedItalic r:id="rId5" w:fontKey="{8AC33847-C57F-402B-B20E-CD304464EAC9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3D686107-96B9-47B9-BE87-1EB71C26C16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867E10DE-9170-4232-9E12-F5C5AD301BD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25AD6F59-24D0-4D58-A80C-40AF3E3BB1A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0839D3" w14:textId="77777777" w:rsidR="00435CEF" w:rsidRDefault="00435CEF" w:rsidP="000172E5">
      <w:pPr>
        <w:spacing w:after="0" w:line="240" w:lineRule="auto"/>
      </w:pPr>
      <w:r>
        <w:separator/>
      </w:r>
    </w:p>
  </w:footnote>
  <w:footnote w:type="continuationSeparator" w:id="0">
    <w:p w14:paraId="1D59B236" w14:textId="77777777" w:rsidR="00435CEF" w:rsidRDefault="00435CEF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4F74E9" w:rsidRPr="004F74E9" w14:paraId="1A31688D" w14:textId="77777777" w:rsidTr="00ED5F9F">
      <w:trPr>
        <w:trHeight w:val="725"/>
      </w:trPr>
      <w:tc>
        <w:tcPr>
          <w:tcW w:w="1811" w:type="dxa"/>
          <w:vAlign w:val="center"/>
        </w:tcPr>
        <w:p w14:paraId="644D67DD" w14:textId="77777777" w:rsidR="004F74E9" w:rsidRPr="00637200" w:rsidRDefault="004F74E9" w:rsidP="004F74E9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7484A72F" wp14:editId="200EBE99">
                <wp:extent cx="1009969" cy="756470"/>
                <wp:effectExtent l="0" t="0" r="0" b="5715"/>
                <wp:docPr id="39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0896678C" w14:textId="390922B3" w:rsidR="004F74E9" w:rsidRPr="004F74E9" w:rsidRDefault="00C84063" w:rsidP="004F74E9">
          <w:pPr>
            <w:pStyle w:val="Nagwek"/>
            <w:jc w:val="right"/>
            <w:rPr>
              <w:rFonts w:ascii="Arial" w:hAnsi="Arial" w:cs="Arial"/>
              <w:b w:val="0"/>
              <w:color w:val="333333" w:themeColor="accent6" w:themeShade="80"/>
              <w:sz w:val="20"/>
              <w:szCs w:val="30"/>
            </w:rPr>
          </w:pPr>
          <w:r>
            <w:rPr>
              <w:rFonts w:ascii="Arial" w:hAnsi="Arial" w:cs="Arial"/>
              <w:b w:val="0"/>
              <w:color w:val="333333" w:themeColor="accent6" w:themeShade="80"/>
              <w:sz w:val="20"/>
              <w:szCs w:val="30"/>
            </w:rPr>
            <w:t>Załącznik nr 3</w:t>
          </w:r>
          <w:r w:rsidR="004F74E9">
            <w:rPr>
              <w:rFonts w:ascii="Arial" w:hAnsi="Arial" w:cs="Arial"/>
              <w:b w:val="0"/>
              <w:color w:val="333333" w:themeColor="accent6" w:themeShade="80"/>
              <w:sz w:val="20"/>
              <w:szCs w:val="30"/>
            </w:rPr>
            <w:t xml:space="preserve"> </w:t>
          </w:r>
          <w:r w:rsidR="004F74E9">
            <w:rPr>
              <w:rFonts w:ascii="Arial" w:hAnsi="Arial" w:cs="Arial"/>
              <w:b w:val="0"/>
              <w:color w:val="333333" w:themeColor="accent6" w:themeShade="80"/>
              <w:sz w:val="20"/>
              <w:szCs w:val="30"/>
            </w:rPr>
            <w:br/>
            <w:t xml:space="preserve">do </w:t>
          </w:r>
          <w:r w:rsidR="001A7A1F">
            <w:rPr>
              <w:rFonts w:ascii="Arial" w:hAnsi="Arial" w:cs="Arial"/>
              <w:b w:val="0"/>
              <w:color w:val="333333" w:themeColor="accent6" w:themeShade="80"/>
              <w:sz w:val="20"/>
              <w:szCs w:val="30"/>
            </w:rPr>
            <w:t>Zarządzenia nr …. / ….</w:t>
          </w:r>
        </w:p>
        <w:p w14:paraId="0D0F2CAC" w14:textId="77777777" w:rsidR="004F74E9" w:rsidRPr="004F74E9" w:rsidRDefault="004F74E9" w:rsidP="004F74E9">
          <w:pPr>
            <w:pStyle w:val="Nagwek"/>
            <w:jc w:val="center"/>
            <w:rPr>
              <w:rFonts w:ascii="Arial" w:hAnsi="Arial" w:cs="Arial"/>
              <w:sz w:val="30"/>
              <w:szCs w:val="30"/>
            </w:rPr>
          </w:pPr>
          <w:r w:rsidRPr="004F74E9">
            <w:rPr>
              <w:rFonts w:ascii="Arial" w:hAnsi="Arial" w:cs="Arial"/>
              <w:color w:val="333333" w:themeColor="accent6" w:themeShade="80"/>
              <w:sz w:val="30"/>
              <w:szCs w:val="30"/>
            </w:rPr>
            <w:t xml:space="preserve">Wzór zgłoszenia noclegu w ramach Programu „Zanocuj w lesie” </w:t>
          </w:r>
        </w:p>
      </w:tc>
    </w:tr>
  </w:tbl>
  <w:p w14:paraId="6C79C43F" w14:textId="77777777" w:rsidR="004F74E9" w:rsidRPr="004F74E9" w:rsidRDefault="004F74E9">
    <w:pPr>
      <w:pStyle w:val="Nagwek"/>
      <w:rPr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D056F"/>
    <w:multiLevelType w:val="hybridMultilevel"/>
    <w:tmpl w:val="B5DC6EAA"/>
    <w:lvl w:ilvl="0" w:tplc="04150019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A66BB9"/>
    <w:multiLevelType w:val="hybridMultilevel"/>
    <w:tmpl w:val="DF76456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8E93E68"/>
    <w:multiLevelType w:val="hybridMultilevel"/>
    <w:tmpl w:val="EFC86F96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2C6BB4"/>
    <w:multiLevelType w:val="hybridMultilevel"/>
    <w:tmpl w:val="32622A76"/>
    <w:lvl w:ilvl="0" w:tplc="98A67F9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7334ADF"/>
    <w:multiLevelType w:val="hybridMultilevel"/>
    <w:tmpl w:val="176A8CFE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4"/>
  </w:num>
  <w:num w:numId="2">
    <w:abstractNumId w:val="10"/>
  </w:num>
  <w:num w:numId="3">
    <w:abstractNumId w:val="19"/>
  </w:num>
  <w:num w:numId="4">
    <w:abstractNumId w:val="15"/>
  </w:num>
  <w:num w:numId="5">
    <w:abstractNumId w:val="16"/>
  </w:num>
  <w:num w:numId="6">
    <w:abstractNumId w:val="24"/>
  </w:num>
  <w:num w:numId="7">
    <w:abstractNumId w:val="9"/>
  </w:num>
  <w:num w:numId="8">
    <w:abstractNumId w:val="13"/>
  </w:num>
  <w:num w:numId="9">
    <w:abstractNumId w:val="22"/>
  </w:num>
  <w:num w:numId="10">
    <w:abstractNumId w:val="2"/>
  </w:num>
  <w:num w:numId="11">
    <w:abstractNumId w:val="8"/>
  </w:num>
  <w:num w:numId="12">
    <w:abstractNumId w:val="1"/>
  </w:num>
  <w:num w:numId="13">
    <w:abstractNumId w:val="3"/>
  </w:num>
  <w:num w:numId="14">
    <w:abstractNumId w:val="12"/>
  </w:num>
  <w:num w:numId="15">
    <w:abstractNumId w:val="11"/>
  </w:num>
  <w:num w:numId="16">
    <w:abstractNumId w:val="20"/>
  </w:num>
  <w:num w:numId="17">
    <w:abstractNumId w:val="5"/>
  </w:num>
  <w:num w:numId="18">
    <w:abstractNumId w:val="26"/>
  </w:num>
  <w:num w:numId="19">
    <w:abstractNumId w:val="23"/>
  </w:num>
  <w:num w:numId="20">
    <w:abstractNumId w:val="17"/>
  </w:num>
  <w:num w:numId="21">
    <w:abstractNumId w:val="25"/>
  </w:num>
  <w:num w:numId="22">
    <w:abstractNumId w:val="7"/>
  </w:num>
  <w:num w:numId="23">
    <w:abstractNumId w:val="0"/>
  </w:num>
  <w:num w:numId="24">
    <w:abstractNumId w:val="18"/>
  </w:num>
  <w:num w:numId="25">
    <w:abstractNumId w:val="6"/>
  </w:num>
  <w:num w:numId="26">
    <w:abstractNumId w:val="4"/>
  </w:num>
  <w:num w:numId="27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327C"/>
    <w:rsid w:val="0006568A"/>
    <w:rsid w:val="00076F0F"/>
    <w:rsid w:val="00084253"/>
    <w:rsid w:val="000B2CBC"/>
    <w:rsid w:val="000D1F49"/>
    <w:rsid w:val="001727CA"/>
    <w:rsid w:val="001800AB"/>
    <w:rsid w:val="001A7A1F"/>
    <w:rsid w:val="001B1E7D"/>
    <w:rsid w:val="001E578A"/>
    <w:rsid w:val="002875D9"/>
    <w:rsid w:val="00292898"/>
    <w:rsid w:val="002C56E6"/>
    <w:rsid w:val="002E408C"/>
    <w:rsid w:val="00311D4F"/>
    <w:rsid w:val="0034390E"/>
    <w:rsid w:val="00344849"/>
    <w:rsid w:val="00346991"/>
    <w:rsid w:val="00361E11"/>
    <w:rsid w:val="00362882"/>
    <w:rsid w:val="003769BA"/>
    <w:rsid w:val="003B4A79"/>
    <w:rsid w:val="003C3EF4"/>
    <w:rsid w:val="003E6499"/>
    <w:rsid w:val="003E6FB2"/>
    <w:rsid w:val="003F0847"/>
    <w:rsid w:val="003F3E84"/>
    <w:rsid w:val="0040090B"/>
    <w:rsid w:val="0041138D"/>
    <w:rsid w:val="00423BF2"/>
    <w:rsid w:val="00435CEF"/>
    <w:rsid w:val="00454F2C"/>
    <w:rsid w:val="0046302A"/>
    <w:rsid w:val="00487D2D"/>
    <w:rsid w:val="004957C0"/>
    <w:rsid w:val="004A033B"/>
    <w:rsid w:val="004D5D62"/>
    <w:rsid w:val="004F74E9"/>
    <w:rsid w:val="00502E9C"/>
    <w:rsid w:val="005112D0"/>
    <w:rsid w:val="00561D42"/>
    <w:rsid w:val="00574B31"/>
    <w:rsid w:val="00577E06"/>
    <w:rsid w:val="00583334"/>
    <w:rsid w:val="005A3BF7"/>
    <w:rsid w:val="005F2035"/>
    <w:rsid w:val="005F7990"/>
    <w:rsid w:val="006145D8"/>
    <w:rsid w:val="00637200"/>
    <w:rsid w:val="0063739C"/>
    <w:rsid w:val="006411C8"/>
    <w:rsid w:val="006865CF"/>
    <w:rsid w:val="006B21B8"/>
    <w:rsid w:val="007147D7"/>
    <w:rsid w:val="00770F25"/>
    <w:rsid w:val="00780C93"/>
    <w:rsid w:val="007A35A8"/>
    <w:rsid w:val="007A5FB5"/>
    <w:rsid w:val="007B0A85"/>
    <w:rsid w:val="007C6A52"/>
    <w:rsid w:val="0082043E"/>
    <w:rsid w:val="00846B76"/>
    <w:rsid w:val="0086797B"/>
    <w:rsid w:val="00876F21"/>
    <w:rsid w:val="008D50F5"/>
    <w:rsid w:val="008D54A6"/>
    <w:rsid w:val="008E203A"/>
    <w:rsid w:val="008E3141"/>
    <w:rsid w:val="0091229C"/>
    <w:rsid w:val="009177E5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A1832"/>
    <w:rsid w:val="00AC4A73"/>
    <w:rsid w:val="00B337A2"/>
    <w:rsid w:val="00B678E7"/>
    <w:rsid w:val="00BD4753"/>
    <w:rsid w:val="00BD5CB1"/>
    <w:rsid w:val="00BE62EE"/>
    <w:rsid w:val="00C003BA"/>
    <w:rsid w:val="00C4602F"/>
    <w:rsid w:val="00C46878"/>
    <w:rsid w:val="00C6231D"/>
    <w:rsid w:val="00C64280"/>
    <w:rsid w:val="00C84063"/>
    <w:rsid w:val="00CA79D7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DF0A5C"/>
    <w:rsid w:val="00E47687"/>
    <w:rsid w:val="00E61C09"/>
    <w:rsid w:val="00E94A40"/>
    <w:rsid w:val="00EB3B58"/>
    <w:rsid w:val="00EC7359"/>
    <w:rsid w:val="00EE3054"/>
    <w:rsid w:val="00EE5B1C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F3E84"/>
    <w:pPr>
      <w:spacing w:before="0" w:after="0" w:line="240" w:lineRule="auto"/>
      <w:ind w:left="720"/>
      <w:contextualSpacing/>
      <w:jc w:val="both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odo@szczecin.lasy.gov.pl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0C543E"/>
    <w:rsid w:val="0011512F"/>
    <w:rsid w:val="001F0827"/>
    <w:rsid w:val="002461B4"/>
    <w:rsid w:val="0031162A"/>
    <w:rsid w:val="00413332"/>
    <w:rsid w:val="0043313D"/>
    <w:rsid w:val="00462A6B"/>
    <w:rsid w:val="0055039E"/>
    <w:rsid w:val="00652C36"/>
    <w:rsid w:val="006D7532"/>
    <w:rsid w:val="00756A93"/>
    <w:rsid w:val="00782D0D"/>
    <w:rsid w:val="007F34AE"/>
    <w:rsid w:val="009903F3"/>
    <w:rsid w:val="00C551BD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2884EB8-39FC-42A5-BA3C-45C0DBD18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3</Pages>
  <Words>734</Words>
  <Characters>4405</Characters>
  <Application>Microsoft Office Word</Application>
  <DocSecurity>0</DocSecurity>
  <Lines>36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5129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2021-10-11T08:46:00Z</dcterms:created>
  <dcterms:modified xsi:type="dcterms:W3CDTF">2023-01-31T11:51:00Z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